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6395720</wp:posOffset>
                </wp:positionV>
                <wp:extent cx="3235325" cy="87439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(底薪7k起+绩效奖+其他奖励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岗位晋升空间+轮岗学习机会）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25pt;margin-top:503.6pt;height:68.85pt;width:254.75pt;z-index:251663360;mso-width-relative:page;mso-height-relative:page;" filled="f" stroked="f" coordsize="21600,21600" o:gfxdata="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IkPjbdAAAADQEAAA8AAAAAAAAAAQAgAAAAIgAA&#10;AGRycy9kb3ducmV2LnhtbFBLAQIUABQAAAAIAIdO4kA8HuVa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等线" w:hAnsi="等线" w:eastAsia="等线" w:cs="等线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(底薪7k起+绩效奖+其他奖励</w:t>
                      </w:r>
                    </w:p>
                    <w:p>
                      <w:pPr>
                        <w:jc w:val="center"/>
                        <w:rPr>
                          <w:rFonts w:hint="eastAsia" w:ascii="等线" w:hAnsi="等线" w:eastAsia="等线" w:cs="等线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岗位晋升空间+轮岗学习机会）</w:t>
                      </w:r>
                    </w:p>
                    <w:p>
                      <w:pPr>
                        <w:jc w:val="center"/>
                        <w:rPr>
                          <w:rFonts w:hint="eastAsia" w:ascii="等线" w:hAnsi="等线" w:eastAsia="等线" w:cs="等线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7214870</wp:posOffset>
                </wp:positionV>
                <wp:extent cx="6278245" cy="10788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245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全日制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本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科以上学历；机械设计制造及自动化、电气工程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及其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自动化、机电一体化、模具设计和制造、英语等相关专业，愿意从基层学起，扎实基本功（学习测量工具使用，学习看模具图纸，学习专业材料，工艺等技术知识）。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15pt;margin-top:568.1pt;height:84.95pt;width:494.35pt;z-index:251665408;mso-width-relative:page;mso-height-relative:page;" filled="f" stroked="f" coordsize="21600,21600" o:gfxdata="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uVp8r3AAAAA0BAAAPAAAAAAAAAAEAIAAAACIA&#10;AABkcnMvZG93bnJldi54bWxQSwECFAAUAAAACACHTuJAyQ+iC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全日制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本</w:t>
                      </w:r>
                      <w:r>
                        <w:rPr>
                          <w:rFonts w:hint="default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科以上学历；机械设计制造及自动化、电气工程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及其</w:t>
                      </w:r>
                      <w:r>
                        <w:rPr>
                          <w:rFonts w:hint="default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自动化、机电一体化、模具设计和制造、英语等相关专业，愿意从基层学起，扎实基本功（学习测量工具使用，学习看模具图纸，学习专业材料，工艺等技术知识）。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4744085</wp:posOffset>
                </wp:positionV>
                <wp:extent cx="1625600" cy="350520"/>
                <wp:effectExtent l="0" t="0" r="1016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6155" y="5658485"/>
                          <a:ext cx="1625600" cy="350520"/>
                        </a:xfrm>
                        <a:prstGeom prst="rect">
                          <a:avLst/>
                        </a:prstGeom>
                        <a:solidFill>
                          <a:srgbClr val="2259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>企业简介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35pt;margin-top:373.55pt;height:27.6pt;width:128pt;z-index:251660288;v-text-anchor:middle;mso-width-relative:page;mso-height-relative:page;" fillcolor="#225994" filled="t" stroked="f" coordsize="21600,21600" o:gfxdata="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8wFgTaAAAACwEAAA8AAAAAAAAA&#10;AQAgAAAAIgAAAGRycy9kb3ducmV2LnhtbFBLAQIUABQAAAAIAIdO4kCdMevZgQIAAOEEAAAOAAAA&#10;AAAAAAEAIAAAACk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>企业简介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5227955</wp:posOffset>
                </wp:positionV>
                <wp:extent cx="6282690" cy="13747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690" cy="137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firstLine="482" w:firstLineChars="200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n-US" w:eastAsia="zh-CN"/>
                              </w:rPr>
                              <w:t>上海肇民新材料科技股份有限公司，于2021年5月28日在创业板上市，股票代码301000，是上海市百强民营企业，上海市高新技术企业，以特种工程塑料应用开发核心，专注于汽车，高端厨卫家电等核心零部件的生产和销售。公司客户多数是世界500强的知名企业，业务持续稳定增长，现诚邀优秀毕业生加入我们将为您提供优厚的福利待遇及成长空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65pt;margin-top:411.65pt;height:108.25pt;width:494.7pt;z-index:251662336;mso-width-relative:page;mso-height-relative:page;" filled="f" stroked="f" coordsize="21600,21600" o:gfxdata="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a9ATcAAAADAEAAA8AAAAAAAAAAQAgAAAAIgAA&#10;AGRycy9kb3ducmV2LnhtbFBLAQIUABQAAAAIAIdO4kD1Q0qA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ind w:firstLine="482" w:firstLineChars="200"/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FF"/>
                          <w:sz w:val="24"/>
                          <w:szCs w:val="24"/>
                          <w:lang w:val="en-US" w:eastAsia="zh-CN"/>
                        </w:rPr>
                        <w:t>上海肇民新材料科技股份有限公司，于2021年5月28日在创业板上市，股票代码301000，是上海市百强民营企业，上海市高新技术企业，以特种工程塑料应用开发核心，专注于汽车，高端厨卫家电等核心零部件的生产和销售。公司客户多数是世界500强的知名企业，业务持续稳定增长，现诚邀优秀毕业生加入我们将为您提供优厚的福利待遇及成长空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-742950</wp:posOffset>
                </wp:positionV>
                <wp:extent cx="2451735" cy="3924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8455" y="213995"/>
                          <a:ext cx="2451735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上海肇民新材料科技股份有限公司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55pt;margin-top:-58.5pt;height:30.9pt;width:193.05pt;z-index:251661312;mso-width-relative:page;mso-height-relative:page;" filled="f" stroked="f" coordsize="21600,21600" o:gfxdata="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iDHyB3AAAAA0BAAAPAAAAAAAA&#10;AAEAIAAAACIAAABkcnMvZG93bnJldi54bWxQSwECFAAUAAAACACHTuJAJdzcIUcCAABw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上海肇民新材料科技股份有限公司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8639810</wp:posOffset>
                </wp:positionV>
                <wp:extent cx="3802380" cy="9144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联系人：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祁女士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电话：15021236128  021-57291515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地址：金山区秦弯路633号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5pt;margin-top:680.3pt;height:72pt;width:299.4pt;z-index:251666432;mso-width-relative:page;mso-height-relative:page;" filled="f" stroked="f" coordsize="21600,21600" o:gfxdata="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KhYsPdAAAADQEAAA8AAAAAAAAAAQAgAAAAIgAA&#10;AGRycy9kb3ducmV2LnhtbFBLAQIUABQAAAAIAIdO4kD8xs//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eastAsia="zh-CN"/>
                        </w:rPr>
                        <w:t>联系人：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祁女士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电话：15021236128  021-57291515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 w:eastAsia="zh-CN"/>
                        </w:rPr>
                        <w:t>地址：金山区秦弯路633号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8078470</wp:posOffset>
                </wp:positionV>
                <wp:extent cx="5745480" cy="6502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其他福利：公司提供住宿及三餐，五险一金，节假日礼金，年度体检，年度旅游，父母礼物，生日礼金，探亲补贴，满一年购商业险等。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1200" w:hanging="1200" w:hangingChars="5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2pt;margin-top:636.1pt;height:51.2pt;width:452.4pt;z-index:251667456;mso-width-relative:page;mso-height-relative:page;" filled="f" stroked="f" coordsize="21600,21600" o:gfxdata="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+vGzvdAAAADQEAAA8AAAAAAAAAAQAgAAAAIgAA&#10;AGRycy9kb3ducmV2LnhtbFBLAQIUABQAAAAIAIdO4kDAdsJM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360" w:lineRule="auto"/>
                        <w:rPr>
                          <w:rFonts w:hint="default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其他福利：公司提供住宿及三餐，五险一金，节假日礼金，年度体检，年度旅游，父母礼物，生日礼金，探亲补贴，满一年购商业险等。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1200" w:hanging="1200" w:hangingChars="5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6582410</wp:posOffset>
                </wp:positionV>
                <wp:extent cx="2256155" cy="350520"/>
                <wp:effectExtent l="0" t="0" r="762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876" cy="350520"/>
                          <a:chOff x="7650" y="9464"/>
                          <a:chExt cx="3188" cy="552"/>
                        </a:xfrm>
                      </wpg:grpSpPr>
                      <wps:wsp>
                        <wps:cNvPr id="20" name="矩形 6"/>
                        <wps:cNvSpPr/>
                        <wps:spPr>
                          <a:xfrm>
                            <a:off x="7650" y="9464"/>
                            <a:ext cx="3188" cy="552"/>
                          </a:xfrm>
                          <a:prstGeom prst="rect">
                            <a:avLst/>
                          </a:prstGeom>
                          <a:solidFill>
                            <a:srgbClr val="22599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sz w:val="36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8"/>
                                  <w:szCs w:val="36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等线" w:hAnsi="等线" w:eastAsia="等线" w:cs="等线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技术方向管理培生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center"/>
                                <w:textAlignment w:val="auto"/>
                                <w:rPr>
                                  <w:rFonts w:hint="eastAsia" w:ascii="等线" w:hAnsi="等线" w:eastAsia="等线" w:cs="等线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等腰三角形 8"/>
                        <wps:cNvSpPr/>
                        <wps:spPr>
                          <a:xfrm rot="5400000">
                            <a:off x="7780" y="9581"/>
                            <a:ext cx="250" cy="29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518.3pt;height:27.6pt;width:177.65pt;z-index:251664384;mso-width-relative:page;mso-height-relative:page;" coordorigin="7650,9464" coordsize="3188,552" o:gfxdata="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JG+VnzcAAAADQEAAA8AAAAAAAAAAQAgAAAAIgAAAGRycy9kb3du&#10;cmV2LnhtbFBLAQIUABQAAAAIAIdO4kAQboG8UQMAABAJAAAOAAAAAAAAAAEAIAAAACsBAABkcnMv&#10;ZTJvRG9jLnhtbFBLBQYAAAAABgAGAFkBAADuBgAAAAA=&#10;">
                <o:lock v:ext="edit" aspectratio="f"/>
                <v:rect id="矩形 6" o:spid="_x0000_s1026" o:spt="1" style="position:absolute;left:7650;top:9464;height:552;width:3188;v-text-anchor:middle;" fillcolor="#225994" filled="t" stroked="f" coordsize="21600,21600" o:gfxdata="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G4R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sz w:val="36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8"/>
                            <w:szCs w:val="36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 w:ascii="等线" w:hAnsi="等线" w:eastAsia="等线" w:cs="等线"/>
                            <w:b/>
                            <w:bCs/>
                            <w:sz w:val="32"/>
                            <w:szCs w:val="40"/>
                            <w:lang w:val="en-US" w:eastAsia="zh-CN"/>
                          </w:rPr>
                          <w:t>技术方向管理培生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jc w:val="center"/>
                          <w:textAlignment w:val="auto"/>
                          <w:rPr>
                            <w:rFonts w:hint="eastAsia" w:ascii="等线" w:hAnsi="等线" w:eastAsia="等线" w:cs="等线"/>
                            <w:b/>
                            <w:bCs/>
                            <w:sz w:val="32"/>
                            <w:szCs w:val="40"/>
                            <w:lang w:val="en-US" w:eastAsia="zh-CN"/>
                          </w:rPr>
                        </w:pP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shape id="等腰三角形 8" o:spid="_x0000_s1026" o:spt="5" type="#_x0000_t5" style="position:absolute;left:7780;top:9581;height:290;width:250;rotation:5898240f;v-text-anchor:middle;" fillcolor="#FFFFFF [3212]" filled="t" stroked="f" coordsize="21600,21600" o:gfxdata="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B47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bookmarkStart w:id="0" w:name="_GoBack"/>
    </w:p>
    <w:bookmarkEnd w:id="0"/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20320</wp:posOffset>
                </wp:positionV>
                <wp:extent cx="1127125" cy="13169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125" cy="1316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937260" cy="673735"/>
                                  <wp:effectExtent l="0" t="0" r="12065" b="12700"/>
                                  <wp:docPr id="8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260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扫码投简历扫码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45pt;margin-top:1.6pt;height:103.7pt;width:88.75pt;z-index:251668480;mso-width-relative:page;mso-height-relative:page;" filled="f" stroked="f" coordsize="21600,21600" o:gfxdata="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+WzjjaAAAACQEAAA8AAAAAAAAAAQAgAAAAIgAAAGRy&#10;cy9kb3ducmV2LnhtbFBLAQIUABQAAAAIAIdO4kDp9Goj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937260" cy="673735"/>
                            <wp:effectExtent l="0" t="0" r="12065" b="12700"/>
                            <wp:docPr id="8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260" cy="673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1"/>
                          <w:szCs w:val="21"/>
                          <w:lang w:val="en-US" w:eastAsia="zh-CN"/>
                        </w:rPr>
                        <w:t>扫码投简历扫码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7511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9675" cy="10690860"/>
          <wp:effectExtent l="0" t="0" r="9525" b="2540"/>
          <wp:wrapNone/>
          <wp:docPr id="1" name="图片 1" descr="文字文稿1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文字文稿1_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jhlMzc5ZGI2MzQyNDI4Njg3MGNjZTMyYWNjZDcxNmQ4IiwidXNlckNvdW50IjoxfQ=="/>
  </w:docVars>
  <w:rsids>
    <w:rsidRoot w:val="47CE6488"/>
    <w:rsid w:val="0EAF6C73"/>
    <w:rsid w:val="1AA8113F"/>
    <w:rsid w:val="23DF0EF0"/>
    <w:rsid w:val="384763BA"/>
    <w:rsid w:val="43693414"/>
    <w:rsid w:val="45046EB7"/>
    <w:rsid w:val="47CE6488"/>
    <w:rsid w:val="58B71876"/>
    <w:rsid w:val="65B67E75"/>
    <w:rsid w:val="71BB68C8"/>
    <w:rsid w:val="74AA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8f6776a-1207-482d-b6e6-57bf60b420d9\&#31616;&#32422;&#25307;&#32856;&#28023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简约招聘海报.docx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2022-06-29T05:41:00Z</dcterms:created>
  <dc:creator>WPS_1611207871</dc:creator>
  <cp:lastModifiedBy>青石</cp:lastModifiedBy>
  <dcterms:modified xsi:type="dcterms:W3CDTF">2023-10-17T10:01:16Z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v1.0_mb_iuqCwb5UQJ9sHPDlIhZypw==</vt:lpwstr>
  </property>
  <property fmtid="{D5CDD505-2E9C-101B-9397-08002B2CF9AE}" pid="4" name="ICV">
    <vt:lpwstr>AB63DEB4198844FCBB1FCA903A1DBD64</vt:lpwstr>
  </property>
</Properties>
</file>